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0D5A79" w14:textId="47267380" w:rsidR="00BE4198" w:rsidRPr="00AD647F" w:rsidRDefault="00DF37C7" w:rsidP="0098632B">
      <w:pPr>
        <w:pStyle w:val="BasicParagraphA4"/>
        <w:spacing w:before="640"/>
        <w:jc w:val="right"/>
        <w:rPr>
          <w:rFonts w:ascii="Arial" w:hAnsi="Arial" w:cs="Gotham Bold"/>
          <w:color w:val="FFFFFF" w:themeColor="background1"/>
          <w:sz w:val="28"/>
          <w:szCs w:val="28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t>D69 PRM</w:t>
      </w:r>
      <w:r w:rsidR="00BE4198" w:rsidRPr="00AD647F"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br/>
      </w:r>
      <w:r>
        <w:rPr>
          <w:rFonts w:ascii="Arial" w:hAnsi="Arial" w:cs="Gotham Bold"/>
          <w:color w:val="FFFFFF" w:themeColor="background1"/>
          <w:sz w:val="28"/>
          <w:szCs w:val="28"/>
          <w14:textOutline w14:w="9525" w14:cap="flat" w14:cmpd="sng" w14:algn="ctr">
            <w14:noFill/>
            <w14:prstDash w14:val="solid"/>
            <w14:round/>
          </w14:textOutline>
        </w:rPr>
        <w:t>Report April 2023</w:t>
      </w:r>
    </w:p>
    <w:p w14:paraId="5854B6F0" w14:textId="77777777" w:rsidR="00AD647F" w:rsidRPr="00AD647F" w:rsidRDefault="00AD647F" w:rsidP="00BE4198">
      <w:pPr>
        <w:tabs>
          <w:tab w:val="left" w:pos="10032"/>
        </w:tabs>
        <w:rPr>
          <w:rFonts w:ascii="Arial" w:hAnsi="Arial"/>
          <w:sz w:val="22"/>
          <w:szCs w:val="22"/>
        </w:rPr>
      </w:pPr>
    </w:p>
    <w:p w14:paraId="44FAED01" w14:textId="77777777" w:rsidR="00AD647F" w:rsidRDefault="00AD647F" w:rsidP="00AD647F">
      <w:pPr>
        <w:spacing w:after="360"/>
        <w:rPr>
          <w:rFonts w:ascii="Arial" w:eastAsia="Times New Roman" w:hAnsi="Arial"/>
          <w:color w:val="7B8898"/>
          <w:sz w:val="22"/>
          <w:szCs w:val="22"/>
        </w:rPr>
      </w:pPr>
    </w:p>
    <w:p w14:paraId="696314B4" w14:textId="71E1B872" w:rsidR="008F0E6D" w:rsidRPr="007D79F5" w:rsidRDefault="00DF37C7" w:rsidP="008F0E6D">
      <w:pPr>
        <w:spacing w:before="360" w:after="100"/>
        <w:rPr>
          <w:rFonts w:ascii="Arial" w:eastAsia="Times New Roman" w:hAnsi="Arial" w:cs="Arial"/>
          <w:b/>
          <w:bCs/>
          <w:sz w:val="22"/>
          <w:szCs w:val="22"/>
        </w:rPr>
      </w:pPr>
      <w:r>
        <w:rPr>
          <w:rFonts w:ascii="Arial" w:eastAsia="Times New Roman" w:hAnsi="Arial" w:cs="Arial"/>
          <w:b/>
          <w:bCs/>
        </w:rPr>
        <w:t>Activities</w:t>
      </w:r>
      <w:r w:rsidR="00FD53DF">
        <w:rPr>
          <w:rFonts w:ascii="Arial" w:eastAsia="Times New Roman" w:hAnsi="Arial" w:cs="Arial"/>
          <w:b/>
          <w:bCs/>
        </w:rPr>
        <w:t xml:space="preserve"> - </w:t>
      </w:r>
      <w:r w:rsidR="00FD53DF">
        <w:rPr>
          <w:rFonts w:ascii="Arial" w:eastAsia="Times New Roman" w:hAnsi="Arial" w:cs="Arial"/>
          <w:b/>
          <w:bCs/>
        </w:rPr>
        <w:br/>
      </w:r>
    </w:p>
    <w:p w14:paraId="704CBC1B" w14:textId="77777777" w:rsidR="00FD53DF" w:rsidRDefault="00DF37C7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VPPR Training delivered at Eastern Division Conference.</w:t>
      </w:r>
    </w:p>
    <w:p w14:paraId="65561D7B" w14:textId="77777777" w:rsidR="00FD53DF" w:rsidRDefault="00DF37C7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VPPR Template updated and reloaded to D69 Website. </w:t>
      </w:r>
      <w:r w:rsid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br/>
      </w: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(This is a management tool developed during the incumbent PRM’s term in 2020 / 21.)</w:t>
      </w:r>
    </w:p>
    <w:p w14:paraId="03D8D1EF" w14:textId="77777777" w:rsidR="00FD53DF" w:rsidRDefault="00DF37C7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Working with Liz Hudson and Nicky </w:t>
      </w:r>
      <w:proofErr w:type="spellStart"/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Jurd</w:t>
      </w:r>
      <w:proofErr w:type="spellEnd"/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 on the redesign of the D69 Website.</w:t>
      </w:r>
    </w:p>
    <w:p w14:paraId="7E9B466A" w14:textId="77777777" w:rsidR="00FD53DF" w:rsidRDefault="00DF37C7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D69 Conference Website completed. Updates ongoing.</w:t>
      </w:r>
    </w:p>
    <w:p w14:paraId="4B29F2B6" w14:textId="0BCD7A9D" w:rsidR="002C1590" w:rsidRDefault="002C1590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Working with DAM on design of D69 Conference Program.</w:t>
      </w:r>
    </w:p>
    <w:p w14:paraId="3BA713F1" w14:textId="77777777" w:rsidR="00FD53DF" w:rsidRDefault="00DF37C7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Managing D69 Facebook posts and enquiries relat</w:t>
      </w:r>
      <w:r w:rsidR="00C66408"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ing</w:t>
      </w: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 to D69 Conference. Updates ongoing.</w:t>
      </w:r>
    </w:p>
    <w:p w14:paraId="0C17CC7E" w14:textId="77777777" w:rsidR="00FD53DF" w:rsidRDefault="00C66408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Formed ‘</w:t>
      </w:r>
      <w:r w:rsidR="00DF37C7"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D69 Communicator of the </w:t>
      </w: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Y</w:t>
      </w:r>
      <w:r w:rsidR="00DF37C7"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ear</w:t>
      </w: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’ </w:t>
      </w:r>
      <w:r w:rsidR="00DF37C7"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team</w:t>
      </w: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. Award winner selected on schedule.</w:t>
      </w:r>
    </w:p>
    <w:p w14:paraId="0A6E6DE5" w14:textId="46114386" w:rsidR="00FD53DF" w:rsidRPr="00FD53DF" w:rsidRDefault="00C66408" w:rsidP="0028050B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Formed ‘D69 </w:t>
      </w:r>
      <w:proofErr w:type="spellStart"/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Newletter</w:t>
      </w:r>
      <w:proofErr w:type="spellEnd"/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, Website, Social Media Award’ team. Award winners selected on schedule.</w:t>
      </w:r>
    </w:p>
    <w:p w14:paraId="41EE6768" w14:textId="071E3A6A" w:rsidR="00FD53DF" w:rsidRDefault="00FD53DF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Conducted informal review of club websites. FTH is clearly the preferred option.</w:t>
      </w:r>
      <w:r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br/>
        <w:t>(</w:t>
      </w: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This was something </w:t>
      </w:r>
      <w:r w:rsidR="00800308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we</w:t>
      </w:r>
      <w:r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 xml:space="preserve"> focused on during 2020 / 21 term.</w:t>
      </w:r>
      <w:r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)</w:t>
      </w:r>
    </w:p>
    <w:p w14:paraId="2695CAB2" w14:textId="77777777" w:rsidR="00FD53DF" w:rsidRDefault="00FD53DF" w:rsidP="00FD53DF">
      <w:pPr>
        <w:pStyle w:val="ListParagraph"/>
        <w:numPr>
          <w:ilvl w:val="0"/>
          <w:numId w:val="3"/>
        </w:numPr>
        <w:spacing w:before="120" w:line="360" w:lineRule="auto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t>Conducted informal review of club social media sites. Majority of clubs are now using social platforms to promote activities and encourage visitors.</w:t>
      </w:r>
    </w:p>
    <w:p w14:paraId="639B5F1C" w14:textId="77777777" w:rsidR="002A3871" w:rsidRDefault="00FD53DF" w:rsidP="00FD53DF">
      <w:pPr>
        <w:pStyle w:val="ListParagraph"/>
        <w:spacing w:before="120" w:line="360" w:lineRule="auto"/>
        <w:ind w:left="360"/>
        <w:rPr>
          <w:rFonts w:ascii="Arial" w:eastAsia="Times New Roman" w:hAnsi="Arial" w:cs="Arial"/>
        </w:rPr>
      </w:pPr>
      <w:r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br/>
      </w:r>
      <w:r>
        <w:rPr>
          <w:rFonts w:ascii="Arial" w:eastAsia="Times New Roman" w:hAnsi="Arial" w:cs="Arial"/>
          <w:b/>
          <w:bCs/>
        </w:rPr>
        <w:t>Opportunity –</w:t>
      </w:r>
      <w:r>
        <w:rPr>
          <w:rFonts w:ascii="Arial" w:eastAsia="Times New Roman" w:hAnsi="Arial" w:cs="Arial"/>
          <w:b/>
          <w:bCs/>
        </w:rPr>
        <w:br/>
      </w:r>
      <w:r>
        <w:rPr>
          <w:rFonts w:ascii="Arial" w:eastAsia="Times New Roman" w:hAnsi="Arial" w:cs="Arial"/>
          <w:b/>
          <w:bCs/>
        </w:rPr>
        <w:br/>
      </w:r>
      <w:r w:rsidRPr="00FD53DF">
        <w:rPr>
          <w:rFonts w:ascii="Arial" w:eastAsia="Times New Roman" w:hAnsi="Arial" w:cs="Arial"/>
        </w:rPr>
        <w:t>I believe</w:t>
      </w:r>
      <w:r>
        <w:rPr>
          <w:rFonts w:ascii="Arial" w:eastAsia="Times New Roman" w:hAnsi="Arial" w:cs="Arial"/>
        </w:rPr>
        <w:t xml:space="preserve"> all members</w:t>
      </w:r>
      <w:r w:rsidRPr="00FD53DF">
        <w:rPr>
          <w:rFonts w:ascii="Arial" w:eastAsia="Times New Roman" w:hAnsi="Arial" w:cs="Arial"/>
        </w:rPr>
        <w:t xml:space="preserve"> need to be provided with ongoing</w:t>
      </w:r>
      <w:r w:rsidR="00FE2AD7">
        <w:rPr>
          <w:rFonts w:ascii="Arial" w:eastAsia="Times New Roman" w:hAnsi="Arial" w:cs="Arial"/>
        </w:rPr>
        <w:t xml:space="preserve"> education</w:t>
      </w:r>
      <w:r w:rsidRPr="00FD53DF">
        <w:rPr>
          <w:rFonts w:ascii="Arial" w:eastAsia="Times New Roman" w:hAnsi="Arial" w:cs="Arial"/>
        </w:rPr>
        <w:t xml:space="preserve"> re. brand guidelines and availability of free, downloadable templates.</w:t>
      </w:r>
      <w:r>
        <w:rPr>
          <w:rFonts w:ascii="Arial" w:eastAsia="Times New Roman" w:hAnsi="Arial" w:cs="Arial"/>
          <w:b/>
          <w:bCs/>
        </w:rPr>
        <w:t xml:space="preserve"> </w:t>
      </w:r>
      <w:r w:rsidRPr="00FD53DF">
        <w:rPr>
          <w:rFonts w:ascii="Arial" w:eastAsia="Times New Roman" w:hAnsi="Arial" w:cs="Arial"/>
        </w:rPr>
        <w:t>This is something I can discuss with the incoming PRM.</w:t>
      </w:r>
      <w:r w:rsidR="002A3871">
        <w:rPr>
          <w:rFonts w:ascii="Arial" w:eastAsia="Times New Roman" w:hAnsi="Arial" w:cs="Arial"/>
        </w:rPr>
        <w:br/>
      </w:r>
      <w:r w:rsidR="002A3871">
        <w:rPr>
          <w:rFonts w:ascii="Arial" w:eastAsia="Times New Roman" w:hAnsi="Arial" w:cs="Arial"/>
        </w:rPr>
        <w:br/>
        <w:t>Andrew Pearson</w:t>
      </w:r>
    </w:p>
    <w:p w14:paraId="498CC78D" w14:textId="06056E80" w:rsidR="00C66408" w:rsidRPr="00FD53DF" w:rsidRDefault="002A3871" w:rsidP="00FD53DF">
      <w:pPr>
        <w:pStyle w:val="ListParagraph"/>
        <w:spacing w:before="120" w:line="360" w:lineRule="auto"/>
        <w:ind w:left="360"/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rFonts w:ascii="Arial" w:eastAsia="Times New Roman" w:hAnsi="Arial" w:cs="Arial"/>
        </w:rPr>
        <w:t>D69 PRM 2022 / 23</w:t>
      </w:r>
      <w:r w:rsidR="00FD53DF" w:rsidRPr="00FD53DF">
        <w:rPr>
          <w:rFonts w:ascii="Arial" w:hAnsi="Arial" w:cs="Arial"/>
          <w:color w:val="000000" w:themeColor="text1"/>
          <w:sz w:val="22"/>
          <w:szCs w:val="22"/>
          <w14:textOutline w14:w="9525" w14:cap="flat" w14:cmpd="sng" w14:algn="ctr">
            <w14:noFill/>
            <w14:prstDash w14:val="solid"/>
            <w14:round/>
          </w14:textOutline>
        </w:rPr>
        <w:br/>
      </w:r>
    </w:p>
    <w:p w14:paraId="40C68D73" w14:textId="77777777" w:rsidR="008F0E6D" w:rsidRPr="008F0E6D" w:rsidRDefault="008F0E6D" w:rsidP="005D1505">
      <w:pPr>
        <w:rPr>
          <w:rFonts w:ascii="Arial" w:eastAsia="Times New Roman" w:hAnsi="Arial" w:cs="Arial"/>
          <w:sz w:val="22"/>
          <w:szCs w:val="22"/>
        </w:rPr>
      </w:pPr>
    </w:p>
    <w:sectPr w:rsidR="008F0E6D" w:rsidRPr="008F0E6D" w:rsidSect="0094214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720" w:right="720" w:bottom="720" w:left="720" w:header="288" w:footer="28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DF0BF" w14:textId="77777777" w:rsidR="000A6B22" w:rsidRDefault="000A6B22">
      <w:r>
        <w:separator/>
      </w:r>
    </w:p>
  </w:endnote>
  <w:endnote w:type="continuationSeparator" w:id="0">
    <w:p w14:paraId="58D5F005" w14:textId="77777777" w:rsidR="000A6B22" w:rsidRDefault="000A6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nion Pro">
    <w:panose1 w:val="02040503050306020203"/>
    <w:charset w:val="00"/>
    <w:family w:val="roman"/>
    <w:pitch w:val="variable"/>
    <w:sig w:usb0="E00002AF" w:usb1="50006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tham Bold"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Myriad Pro">
    <w:altName w:val="Corbel"/>
    <w:panose1 w:val="020B0503030403020204"/>
    <w:charset w:val="00"/>
    <w:family w:val="swiss"/>
    <w:pitch w:val="variable"/>
    <w:sig w:usb0="A00002AF" w:usb1="5000204B" w:usb2="00000000" w:usb3="00000000" w:csb0="0000009F" w:csb1="00000000"/>
  </w:font>
  <w:font w:name="Gotham Black">
    <w:panose1 w:val="02000604040000020004"/>
    <w:charset w:val="00"/>
    <w:family w:val="auto"/>
    <w:pitch w:val="variable"/>
    <w:sig w:usb0="A100007F" w:usb1="40000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E84BB" w14:textId="77777777" w:rsidR="00175389" w:rsidRPr="00175389" w:rsidRDefault="00AD647F" w:rsidP="00175389">
    <w:pPr>
      <w:pStyle w:val="BasicParagraphA4"/>
      <w:ind w:right="-340" w:hanging="360"/>
      <w:jc w:val="center"/>
      <w:rPr>
        <w:rFonts w:ascii="Arial" w:hAnsi="Arial" w:cs="Myriad Pro"/>
        <w:sz w:val="20"/>
        <w:szCs w:val="20"/>
      </w:rPr>
    </w:pPr>
    <w:r w:rsidRPr="005D45EA">
      <w:rPr>
        <w:rFonts w:ascii="Arial" w:hAnsi="Arial" w:cs="Myriad Pro"/>
        <w:color w:val="000000" w:themeColor="text1"/>
        <w:sz w:val="20"/>
        <w:szCs w:val="20"/>
      </w:rPr>
      <w:t>9127 South Jamaica Street, Suite 400</w:t>
    </w:r>
    <w:r w:rsidRPr="005D45EA">
      <w:rPr>
        <w:rFonts w:ascii="Arial" w:hAnsi="Arial" w:cs="Myriad Pro"/>
        <w:color w:val="000000" w:themeColor="text1"/>
        <w:sz w:val="20"/>
        <w:szCs w:val="20"/>
      </w:rPr>
      <w:t> </w:t>
    </w:r>
    <w:r w:rsidRPr="005D45EA">
      <w:rPr>
        <w:rFonts w:ascii="Arial" w:hAnsi="Arial" w:cs="Myriad Pro"/>
        <w:color w:val="000000" w:themeColor="text1"/>
        <w:sz w:val="20"/>
        <w:szCs w:val="20"/>
      </w:rPr>
      <w:t>|</w:t>
    </w:r>
    <w:r w:rsidRPr="005D45EA">
      <w:rPr>
        <w:rFonts w:ascii="Arial" w:hAnsi="Arial" w:cs="Myriad Pro"/>
        <w:color w:val="000000" w:themeColor="text1"/>
        <w:sz w:val="20"/>
        <w:szCs w:val="20"/>
      </w:rPr>
      <w:t> </w:t>
    </w:r>
    <w:r w:rsidRPr="005D45EA">
      <w:rPr>
        <w:rFonts w:ascii="Arial" w:hAnsi="Arial" w:cs="Myriad Pro"/>
        <w:color w:val="000000" w:themeColor="text1"/>
        <w:sz w:val="20"/>
        <w:szCs w:val="20"/>
      </w:rPr>
      <w:t>Englewood, CO 80112</w:t>
    </w:r>
    <w:r w:rsidRPr="005D45EA">
      <w:rPr>
        <w:rFonts w:ascii="Arial" w:hAnsi="Arial" w:cs="Myriad Pro"/>
        <w:color w:val="000000" w:themeColor="text1"/>
        <w:sz w:val="20"/>
        <w:szCs w:val="20"/>
      </w:rPr>
      <w:t> </w:t>
    </w:r>
    <w:r w:rsidRPr="005D45EA">
      <w:rPr>
        <w:rFonts w:ascii="Arial" w:hAnsi="Arial" w:cs="Myriad Pro"/>
        <w:color w:val="000000" w:themeColor="text1"/>
        <w:sz w:val="20"/>
        <w:szCs w:val="20"/>
      </w:rPr>
      <w:t>|</w:t>
    </w:r>
    <w:r w:rsidRPr="005D45EA">
      <w:rPr>
        <w:rFonts w:ascii="Arial" w:hAnsi="Arial" w:cs="Myriad Pro"/>
        <w:color w:val="000000" w:themeColor="text1"/>
        <w:sz w:val="20"/>
        <w:szCs w:val="20"/>
      </w:rPr>
      <w:t> </w:t>
    </w:r>
    <w:r w:rsidRPr="005D45EA">
      <w:rPr>
        <w:rFonts w:ascii="Arial" w:hAnsi="Arial" w:cs="Myriad Pro"/>
        <w:color w:val="000000" w:themeColor="text1"/>
        <w:sz w:val="20"/>
        <w:szCs w:val="20"/>
      </w:rPr>
      <w:t>Phone: +1 720-439-5050</w:t>
    </w:r>
    <w:r w:rsidRPr="005D45EA">
      <w:rPr>
        <w:rFonts w:ascii="Arial" w:hAnsi="Arial" w:cs="Myriad Pro"/>
        <w:color w:val="000000" w:themeColor="text1"/>
        <w:sz w:val="20"/>
        <w:szCs w:val="20"/>
      </w:rPr>
      <w:t> </w:t>
    </w:r>
    <w:r w:rsidRPr="005D45EA">
      <w:rPr>
        <w:rFonts w:ascii="Arial" w:hAnsi="Arial" w:cs="Myriad Pro"/>
        <w:color w:val="000000" w:themeColor="text1"/>
        <w:sz w:val="20"/>
        <w:szCs w:val="20"/>
      </w:rPr>
      <w:t>|</w:t>
    </w:r>
    <w:r w:rsidR="00175389" w:rsidRPr="005D45EA">
      <w:rPr>
        <w:rFonts w:ascii="Arial" w:hAnsi="Arial" w:cs="Myriad Pro"/>
        <w:color w:val="000000" w:themeColor="text1"/>
        <w:sz w:val="20"/>
        <w:szCs w:val="20"/>
      </w:rPr>
      <w:t xml:space="preserve"> </w:t>
    </w:r>
    <w:r w:rsidRPr="00A7274A">
      <w:rPr>
        <w:rFonts w:ascii="Arial" w:hAnsi="Arial" w:cs="Gotham Black"/>
        <w:b/>
        <w:bCs/>
        <w:color w:val="003750"/>
        <w:sz w:val="20"/>
        <w:szCs w:val="20"/>
      </w:rPr>
      <w:t>www.toastmasters.or</w:t>
    </w:r>
    <w:r w:rsidR="00175389">
      <w:rPr>
        <w:rFonts w:ascii="Arial" w:hAnsi="Arial" w:cs="Gotham Black"/>
        <w:b/>
        <w:bCs/>
        <w:color w:val="003750"/>
        <w:sz w:val="20"/>
        <w:szCs w:val="20"/>
      </w:rPr>
      <w:t>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F93D1" w14:textId="77777777" w:rsidR="008F0E6D" w:rsidRPr="008F0E6D" w:rsidRDefault="008F0E6D" w:rsidP="008F0E6D">
    <w:pPr>
      <w:pStyle w:val="BasicParagraphA4"/>
      <w:ind w:left="-360" w:right="-340"/>
      <w:jc w:val="center"/>
      <w:rPr>
        <w:rFonts w:ascii="Arial" w:hAnsi="Arial" w:cs="Gotham Black"/>
        <w:b/>
        <w:bCs/>
        <w:color w:val="003750"/>
        <w:sz w:val="20"/>
        <w:szCs w:val="20"/>
      </w:rPr>
    </w:pPr>
    <w:r w:rsidRPr="0068321C">
      <w:rPr>
        <w:rFonts w:ascii="Arial" w:hAnsi="Arial" w:cs="Myriad Pro"/>
        <w:color w:val="000000" w:themeColor="text1"/>
        <w:sz w:val="20"/>
        <w:szCs w:val="20"/>
      </w:rPr>
      <w:t>9127 South Jamaica Street, Suite 400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|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Englewood, CO 80112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|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Phone: +1 720-439-5050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68321C">
      <w:rPr>
        <w:rFonts w:ascii="Arial" w:hAnsi="Arial" w:cs="Myriad Pro"/>
        <w:color w:val="000000" w:themeColor="text1"/>
        <w:sz w:val="20"/>
        <w:szCs w:val="20"/>
      </w:rPr>
      <w:t>|</w:t>
    </w:r>
    <w:r w:rsidRPr="0068321C">
      <w:rPr>
        <w:rFonts w:ascii="Arial" w:hAnsi="Arial" w:cs="Myriad Pro"/>
        <w:color w:val="000000" w:themeColor="text1"/>
        <w:sz w:val="20"/>
        <w:szCs w:val="20"/>
      </w:rPr>
      <w:t> </w:t>
    </w:r>
    <w:r w:rsidRPr="00A7274A">
      <w:rPr>
        <w:rFonts w:ascii="Arial" w:hAnsi="Arial" w:cs="Gotham Black"/>
        <w:b/>
        <w:bCs/>
        <w:color w:val="003750"/>
        <w:sz w:val="20"/>
        <w:szCs w:val="20"/>
      </w:rPr>
      <w:t>www.toastmasters.org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4AFC6A" w14:textId="77777777" w:rsidR="000A6B22" w:rsidRDefault="000A6B22">
      <w:r>
        <w:separator/>
      </w:r>
    </w:p>
  </w:footnote>
  <w:footnote w:type="continuationSeparator" w:id="0">
    <w:p w14:paraId="488B116E" w14:textId="77777777" w:rsidR="000A6B22" w:rsidRDefault="000A6B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D273C" w14:textId="77777777" w:rsidR="00FB7CF6" w:rsidRDefault="000A6B22">
    <w:pPr>
      <w:pStyle w:val="Header"/>
    </w:pPr>
    <w:r>
      <w:rPr>
        <w:noProof/>
      </w:rPr>
      <w:pict w14:anchorId="2D4618D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74520821" o:spid="_x0000_s1025" type="#_x0000_t75" alt="/Volumes/GraphicsServer2019/Letterhead/Marketing/643N-LetterheadStationeryNavy/Assets/EditedArt/HeaderNavyA4.pdf" style="position:absolute;margin-left:0;margin-top:0;width:595pt;height:842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eaderNavyA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98C16" w14:textId="77777777" w:rsidR="0054769A" w:rsidRDefault="0054769A" w:rsidP="0054769A">
    <w:pPr>
      <w:pStyle w:val="Header"/>
      <w:ind w:left="-360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B49D9" w14:textId="77777777" w:rsidR="00FB7CF6" w:rsidRDefault="005D1505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1" allowOverlap="1" wp14:anchorId="58F1FE7B" wp14:editId="56BC9D5B">
          <wp:simplePos x="0" y="0"/>
          <wp:positionH relativeFrom="column">
            <wp:posOffset>-446690</wp:posOffset>
          </wp:positionH>
          <wp:positionV relativeFrom="paragraph">
            <wp:posOffset>-172370</wp:posOffset>
          </wp:positionV>
          <wp:extent cx="7549150" cy="10678511"/>
          <wp:effectExtent l="0" t="0" r="0" b="254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etterheadBurgundyA4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5978" cy="107023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50386"/>
    <w:multiLevelType w:val="hybridMultilevel"/>
    <w:tmpl w:val="917A82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69226E"/>
    <w:multiLevelType w:val="multilevel"/>
    <w:tmpl w:val="0750E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680148E"/>
    <w:multiLevelType w:val="multilevel"/>
    <w:tmpl w:val="96BA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99735993">
    <w:abstractNumId w:val="1"/>
  </w:num>
  <w:num w:numId="2" w16cid:durableId="2068988943">
    <w:abstractNumId w:val="2"/>
  </w:num>
  <w:num w:numId="3" w16cid:durableId="10584824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16D"/>
    <w:rsid w:val="00067054"/>
    <w:rsid w:val="000A6B22"/>
    <w:rsid w:val="000C0227"/>
    <w:rsid w:val="000D694C"/>
    <w:rsid w:val="00161B7A"/>
    <w:rsid w:val="001649C0"/>
    <w:rsid w:val="00175389"/>
    <w:rsid w:val="001F2D08"/>
    <w:rsid w:val="0023536C"/>
    <w:rsid w:val="0028193A"/>
    <w:rsid w:val="002A3871"/>
    <w:rsid w:val="002C1590"/>
    <w:rsid w:val="003D596F"/>
    <w:rsid w:val="003F0443"/>
    <w:rsid w:val="0040216D"/>
    <w:rsid w:val="00497F54"/>
    <w:rsid w:val="00531886"/>
    <w:rsid w:val="00544720"/>
    <w:rsid w:val="0054769A"/>
    <w:rsid w:val="00586DCD"/>
    <w:rsid w:val="005C0371"/>
    <w:rsid w:val="005D1505"/>
    <w:rsid w:val="005D45EA"/>
    <w:rsid w:val="006A3291"/>
    <w:rsid w:val="00800308"/>
    <w:rsid w:val="00826F0E"/>
    <w:rsid w:val="00874F3C"/>
    <w:rsid w:val="008E257C"/>
    <w:rsid w:val="008F0E6D"/>
    <w:rsid w:val="009366B4"/>
    <w:rsid w:val="0094214E"/>
    <w:rsid w:val="0098632B"/>
    <w:rsid w:val="009C5C24"/>
    <w:rsid w:val="009C7636"/>
    <w:rsid w:val="00A6073C"/>
    <w:rsid w:val="00A7274A"/>
    <w:rsid w:val="00AD647F"/>
    <w:rsid w:val="00B0304B"/>
    <w:rsid w:val="00B23864"/>
    <w:rsid w:val="00B87D41"/>
    <w:rsid w:val="00BB28E7"/>
    <w:rsid w:val="00BE4198"/>
    <w:rsid w:val="00C23F8A"/>
    <w:rsid w:val="00C66408"/>
    <w:rsid w:val="00C75164"/>
    <w:rsid w:val="00C93D99"/>
    <w:rsid w:val="00CC4255"/>
    <w:rsid w:val="00D36713"/>
    <w:rsid w:val="00D53839"/>
    <w:rsid w:val="00D813B6"/>
    <w:rsid w:val="00DA6A83"/>
    <w:rsid w:val="00DF37C7"/>
    <w:rsid w:val="00E860AD"/>
    <w:rsid w:val="00ED4D52"/>
    <w:rsid w:val="00F2580D"/>
    <w:rsid w:val="00FB7CF6"/>
    <w:rsid w:val="00FD53DF"/>
    <w:rsid w:val="00FD5A68"/>
    <w:rsid w:val="00FE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389486F"/>
  <w14:defaultImageDpi w14:val="300"/>
  <w15:chartTrackingRefBased/>
  <w15:docId w15:val="{5CB3CA96-F337-1646-A09A-11FFA6A1F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15D0E"/>
    <w:rPr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AD647F"/>
    <w:pPr>
      <w:spacing w:before="100" w:beforeAutospacing="1" w:after="100" w:afterAutospacing="1"/>
      <w:outlineLvl w:val="4"/>
    </w:pPr>
    <w:rPr>
      <w:rFonts w:ascii="Times New Roman" w:eastAsia="Times New Roman" w:hAnsi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367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6773"/>
  </w:style>
  <w:style w:type="paragraph" w:styleId="Footer">
    <w:name w:val="footer"/>
    <w:basedOn w:val="Normal"/>
    <w:link w:val="FooterChar"/>
    <w:rsid w:val="00E367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E36773"/>
  </w:style>
  <w:style w:type="table" w:customStyle="1" w:styleId="IntenseQuote1">
    <w:name w:val="Intense Quote1"/>
    <w:basedOn w:val="TableNormal"/>
    <w:uiPriority w:val="60"/>
    <w:qFormat/>
    <w:rsid w:val="0006303E"/>
    <w:rPr>
      <w:rFonts w:eastAsia="Times New Roman"/>
      <w:color w:val="365F91"/>
      <w:sz w:val="22"/>
      <w:szCs w:val="22"/>
      <w:lang w:eastAsia="zh-TW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customStyle="1" w:styleId="BasicParagraphA4">
    <w:name w:val="Basic Paragraph (A4)"/>
    <w:basedOn w:val="Normal"/>
    <w:uiPriority w:val="99"/>
    <w:rsid w:val="0054769A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customStyle="1" w:styleId="Heading5Char">
    <w:name w:val="Heading 5 Char"/>
    <w:basedOn w:val="DefaultParagraphFont"/>
    <w:link w:val="Heading5"/>
    <w:uiPriority w:val="9"/>
    <w:rsid w:val="00AD647F"/>
    <w:rPr>
      <w:rFonts w:ascii="Times New Roman" w:eastAsia="Times New Roman" w:hAnsi="Times New Roman"/>
      <w:b/>
      <w:bCs/>
    </w:rPr>
  </w:style>
  <w:style w:type="paragraph" w:styleId="NormalWeb">
    <w:name w:val="Normal (Web)"/>
    <w:basedOn w:val="Normal"/>
    <w:uiPriority w:val="99"/>
    <w:unhideWhenUsed/>
    <w:rsid w:val="00AD647F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show-md">
    <w:name w:val="show-md"/>
    <w:basedOn w:val="DefaultParagraphFont"/>
    <w:rsid w:val="00AD647F"/>
  </w:style>
  <w:style w:type="character" w:styleId="Hyperlink">
    <w:name w:val="Hyperlink"/>
    <w:basedOn w:val="DefaultParagraphFont"/>
    <w:uiPriority w:val="99"/>
    <w:unhideWhenUsed/>
    <w:rsid w:val="00AD647F"/>
    <w:rPr>
      <w:color w:val="0000FF"/>
      <w:u w:val="single"/>
    </w:rPr>
  </w:style>
  <w:style w:type="paragraph" w:customStyle="1" w:styleId="footerlist-item">
    <w:name w:val="footer__list-item"/>
    <w:basedOn w:val="Normal"/>
    <w:rsid w:val="00AD647F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footerlist-social">
    <w:name w:val="footer__list-social"/>
    <w:basedOn w:val="Normal"/>
    <w:rsid w:val="00AD647F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17538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72"/>
    <w:qFormat/>
    <w:rsid w:val="00FD53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74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246969">
          <w:marLeft w:val="0"/>
          <w:marRight w:val="0"/>
          <w:marTop w:val="1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3043">
              <w:marLeft w:val="0"/>
              <w:marRight w:val="0"/>
              <w:marTop w:val="0"/>
              <w:marBottom w:val="0"/>
              <w:divBdr>
                <w:top w:val="single" w:sz="18" w:space="6" w:color="D3DBE4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48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048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64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02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8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03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ndrewmpearson/Desktop/letterhead/toastmasters-643B-letterhead-template-burgundy-A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58A58DF-5C2F-8746-959A-79FEB6C06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toastmasters-643B-letterhead-template-burgundy-A4.dotx</Template>
  <TotalTime>23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Toastmasters International</Company>
  <LinksUpToDate>false</LinksUpToDate>
  <CharactersWithSpaces>1204</CharactersWithSpaces>
  <SharedDoc>false</SharedDoc>
  <HLinks>
    <vt:vector size="6" baseType="variant">
      <vt:variant>
        <vt:i4>1769583</vt:i4>
      </vt:variant>
      <vt:variant>
        <vt:i4>-1</vt:i4>
      </vt:variant>
      <vt:variant>
        <vt:i4>1028</vt:i4>
      </vt:variant>
      <vt:variant>
        <vt:i4>1</vt:i4>
      </vt:variant>
      <vt:variant>
        <vt:lpwstr>stationary_headr_blue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info@appellomedia.com.au</dc:creator>
  <cp:keywords/>
  <cp:lastModifiedBy>info@appellomedia.com.au</cp:lastModifiedBy>
  <cp:revision>7</cp:revision>
  <cp:lastPrinted>2019-10-11T20:23:00Z</cp:lastPrinted>
  <dcterms:created xsi:type="dcterms:W3CDTF">2023-04-15T06:41:00Z</dcterms:created>
  <dcterms:modified xsi:type="dcterms:W3CDTF">2023-04-15T07:05:00Z</dcterms:modified>
</cp:coreProperties>
</file>